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BF18B">
      <w:pPr>
        <w:spacing w:line="360" w:lineRule="auto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涉外法律人才教育培养实验班报名表</w:t>
      </w:r>
    </w:p>
    <w:p w14:paraId="7DE9F387">
      <w:pPr>
        <w:spacing w:line="360" w:lineRule="auto"/>
        <w:jc w:val="center"/>
        <w:rPr>
          <w:rFonts w:ascii="黑体" w:hAnsi="黑体" w:eastAsia="黑体" w:cs="Times New Roman"/>
          <w:sz w:val="32"/>
          <w:szCs w:val="32"/>
        </w:rPr>
      </w:pPr>
    </w:p>
    <w:tbl>
      <w:tblPr>
        <w:tblStyle w:val="2"/>
        <w:tblW w:w="851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200"/>
        <w:gridCol w:w="1694"/>
        <w:gridCol w:w="1624"/>
        <w:gridCol w:w="1349"/>
        <w:gridCol w:w="1964"/>
      </w:tblGrid>
      <w:tr w14:paraId="105E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88" w:type="dxa"/>
            <w:vMerge w:val="restart"/>
            <w:vAlign w:val="center"/>
          </w:tcPr>
          <w:p w14:paraId="535FA3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基本信息</w:t>
            </w:r>
          </w:p>
        </w:tc>
        <w:tc>
          <w:tcPr>
            <w:tcW w:w="1200" w:type="dxa"/>
            <w:vAlign w:val="center"/>
          </w:tcPr>
          <w:p w14:paraId="38F8616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694" w:type="dxa"/>
            <w:vAlign w:val="center"/>
          </w:tcPr>
          <w:p w14:paraId="0BC2FC5E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14:paraId="257AA8A3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349" w:type="dxa"/>
            <w:vAlign w:val="center"/>
          </w:tcPr>
          <w:p w14:paraId="2D38F37F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restart"/>
            <w:vAlign w:val="center"/>
          </w:tcPr>
          <w:p w14:paraId="2C16B8C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4B08010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照片粘贴处</w:t>
            </w:r>
          </w:p>
          <w:p w14:paraId="221BAAA1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33CA8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88" w:type="dxa"/>
            <w:vMerge w:val="continue"/>
            <w:vAlign w:val="center"/>
          </w:tcPr>
          <w:p w14:paraId="0A9E6659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5E4CF52A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694" w:type="dxa"/>
            <w:vAlign w:val="center"/>
          </w:tcPr>
          <w:p w14:paraId="1DBF991E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14:paraId="443D6DD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349" w:type="dxa"/>
            <w:vAlign w:val="center"/>
          </w:tcPr>
          <w:p w14:paraId="1BEBC19A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vAlign w:val="center"/>
          </w:tcPr>
          <w:p w14:paraId="5CEAAC1F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20B66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88" w:type="dxa"/>
            <w:vMerge w:val="continue"/>
            <w:vAlign w:val="center"/>
          </w:tcPr>
          <w:p w14:paraId="03E717EF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5A119541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694" w:type="dxa"/>
            <w:vAlign w:val="center"/>
          </w:tcPr>
          <w:p w14:paraId="14953B6D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14:paraId="4956D1E2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生源地</w:t>
            </w:r>
          </w:p>
        </w:tc>
        <w:tc>
          <w:tcPr>
            <w:tcW w:w="1349" w:type="dxa"/>
            <w:vAlign w:val="center"/>
          </w:tcPr>
          <w:p w14:paraId="2E7A7835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vAlign w:val="center"/>
          </w:tcPr>
          <w:p w14:paraId="1D77F75B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34F7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88" w:type="dxa"/>
            <w:vMerge w:val="continue"/>
            <w:vAlign w:val="center"/>
          </w:tcPr>
          <w:p w14:paraId="63DCB94F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62298D6D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1694" w:type="dxa"/>
            <w:vAlign w:val="center"/>
          </w:tcPr>
          <w:p w14:paraId="1D4C382D">
            <w:pPr>
              <w:tabs>
                <w:tab w:val="left" w:pos="237"/>
              </w:tabs>
              <w:jc w:val="lef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Times New Roman"/>
                <w:sz w:val="24"/>
                <w:szCs w:val="24"/>
              </w:rPr>
              <w:tab/>
            </w:r>
          </w:p>
        </w:tc>
        <w:tc>
          <w:tcPr>
            <w:tcW w:w="1624" w:type="dxa"/>
            <w:vAlign w:val="center"/>
          </w:tcPr>
          <w:p w14:paraId="7187910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349" w:type="dxa"/>
            <w:vAlign w:val="center"/>
          </w:tcPr>
          <w:p w14:paraId="39388AC4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vAlign w:val="center"/>
          </w:tcPr>
          <w:p w14:paraId="75184BE6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07A2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88" w:type="dxa"/>
            <w:vMerge w:val="continue"/>
            <w:vAlign w:val="center"/>
          </w:tcPr>
          <w:p w14:paraId="2796EDC5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629822E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高考外语成绩</w:t>
            </w:r>
          </w:p>
        </w:tc>
        <w:tc>
          <w:tcPr>
            <w:tcW w:w="1694" w:type="dxa"/>
            <w:vAlign w:val="center"/>
          </w:tcPr>
          <w:p w14:paraId="3D42B2E7">
            <w:pPr>
              <w:tabs>
                <w:tab w:val="left" w:pos="237"/>
              </w:tabs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14:paraId="7211754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高考语文</w:t>
            </w:r>
          </w:p>
          <w:p w14:paraId="4E2362E9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成绩</w:t>
            </w:r>
          </w:p>
        </w:tc>
        <w:tc>
          <w:tcPr>
            <w:tcW w:w="1349" w:type="dxa"/>
            <w:vAlign w:val="center"/>
          </w:tcPr>
          <w:p w14:paraId="23CA695D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vAlign w:val="center"/>
          </w:tcPr>
          <w:p w14:paraId="601E99BE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77D42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0" w:hRule="atLeast"/>
        </w:trPr>
        <w:tc>
          <w:tcPr>
            <w:tcW w:w="688" w:type="dxa"/>
            <w:vAlign w:val="center"/>
          </w:tcPr>
          <w:p w14:paraId="5756FA69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2D747D5D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4EDA936D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个人自传</w:t>
            </w:r>
          </w:p>
          <w:p w14:paraId="05AE3CAF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06DB4BD5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831" w:type="dxa"/>
            <w:gridSpan w:val="5"/>
            <w:vAlign w:val="center"/>
          </w:tcPr>
          <w:p w14:paraId="2D3F2830">
            <w:pPr>
              <w:rPr>
                <w:rFonts w:ascii="黑体" w:eastAsia="黑体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2BE90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</w:trPr>
        <w:tc>
          <w:tcPr>
            <w:tcW w:w="8519" w:type="dxa"/>
            <w:gridSpan w:val="6"/>
            <w:vAlign w:val="center"/>
          </w:tcPr>
          <w:p w14:paraId="3E252DAD">
            <w:pPr>
              <w:spacing w:line="360" w:lineRule="auto"/>
              <w:ind w:firstLine="480" w:firstLineChars="200"/>
              <w:jc w:val="lef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我自愿申请参加河北大学</w:t>
            </w:r>
            <w:r>
              <w:rPr>
                <w:rFonts w:ascii="宋体" w:hAnsi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年涉外法律人才教育培养实验班校内选拔，本人提供的信息真实有效，承诺接受学校的选拔方式和结果。</w:t>
            </w:r>
          </w:p>
          <w:p w14:paraId="60838686">
            <w:pPr>
              <w:jc w:val="right"/>
              <w:rPr>
                <w:rFonts w:ascii="宋体" w:cs="Times New Roman"/>
                <w:sz w:val="24"/>
                <w:szCs w:val="24"/>
              </w:rPr>
            </w:pPr>
          </w:p>
          <w:p w14:paraId="6276730E">
            <w:pPr>
              <w:jc w:val="right"/>
              <w:rPr>
                <w:rFonts w:ascii="宋体" w:cs="Times New Roman"/>
                <w:sz w:val="24"/>
                <w:szCs w:val="24"/>
              </w:rPr>
            </w:pPr>
          </w:p>
          <w:p w14:paraId="4AA1CD9C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本人签字：</w:t>
            </w:r>
          </w:p>
          <w:p w14:paraId="6D889203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 xml:space="preserve"> </w:t>
            </w:r>
          </w:p>
          <w:p w14:paraId="3EBB0E25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 w14:paraId="06779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688" w:type="dxa"/>
            <w:vAlign w:val="center"/>
          </w:tcPr>
          <w:p w14:paraId="5E8B41B0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学院意见</w:t>
            </w:r>
          </w:p>
        </w:tc>
        <w:tc>
          <w:tcPr>
            <w:tcW w:w="7831" w:type="dxa"/>
            <w:gridSpan w:val="5"/>
            <w:vAlign w:val="center"/>
          </w:tcPr>
          <w:p w14:paraId="62646315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29ED054B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42EEBA48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 w14:paraId="65CB6D76">
      <w:pPr>
        <w:spacing w:line="360" w:lineRule="auto"/>
        <w:jc w:val="left"/>
        <w:rPr>
          <w:rFonts w:cs="Times New Roman"/>
          <w:sz w:val="24"/>
          <w:szCs w:val="24"/>
        </w:rPr>
      </w:pPr>
    </w:p>
    <w:p w14:paraId="417894C4"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3BE"/>
    <w:rsid w:val="001743BE"/>
    <w:rsid w:val="005C56BE"/>
    <w:rsid w:val="00610DD2"/>
    <w:rsid w:val="0064383D"/>
    <w:rsid w:val="007727F4"/>
    <w:rsid w:val="00A71FB3"/>
    <w:rsid w:val="00C6452F"/>
    <w:rsid w:val="00C847B8"/>
    <w:rsid w:val="00C86F1D"/>
    <w:rsid w:val="00E4429F"/>
    <w:rsid w:val="0D9E4D50"/>
    <w:rsid w:val="2A391912"/>
    <w:rsid w:val="2B5B06ED"/>
    <w:rsid w:val="2C5D4EB5"/>
    <w:rsid w:val="41F61B7F"/>
    <w:rsid w:val="5CFE7BAA"/>
    <w:rsid w:val="6DFB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137</Words>
  <Characters>140</Characters>
  <Lines>0</Lines>
  <Paragraphs>0</Paragraphs>
  <TotalTime>1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2024-08-26T13:33:00Z</dcterms:created>
  <dc:creator>lenovo</dc:creator>
  <cp:lastModifiedBy>大君</cp:lastModifiedBy>
  <dcterms:modified xsi:type="dcterms:W3CDTF">2026-08-27T02:59:57Z</dcterms:modified>
  <dc:title>涉外法律人才教育培养实验班报名表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2B81C26F0D2749249829578F4C94D910</vt:lpwstr>
  </property>
  <property fmtid="{D5CDD505-2E9C-101B-9397-08002B2CF9AE}" pid="4" name="KSOTemplateDocerSaveRecord">
    <vt:lpwstr>eyJoZGlkIjoiM2FjOGE4NGYwMGU3NDJiMWNkNzdhNTQ3OTFlZmZmZGIiLCJ1c2VySWQiOiI3Njc0MzcwMjMifQ==</vt:lpwstr>
  </property>
</Properties>
</file>